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A72C6" w14:textId="465361D0" w:rsidR="0016182B" w:rsidRPr="00615F20" w:rsidRDefault="0022137D" w:rsidP="0016182B">
      <w:pPr>
        <w:ind w:left="1440" w:right="-179" w:firstLine="720"/>
        <w:jc w:val="center"/>
        <w:rPr>
          <w:rFonts w:ascii="Calibri" w:hAnsi="Calibri"/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5228564" wp14:editId="14F7ADBC">
            <wp:simplePos x="0" y="0"/>
            <wp:positionH relativeFrom="column">
              <wp:posOffset>-219075</wp:posOffset>
            </wp:positionH>
            <wp:positionV relativeFrom="paragraph">
              <wp:posOffset>31750</wp:posOffset>
            </wp:positionV>
            <wp:extent cx="2146935" cy="813435"/>
            <wp:effectExtent l="0" t="0" r="5715" b="5715"/>
            <wp:wrapTight wrapText="bothSides">
              <wp:wrapPolygon edited="0">
                <wp:start x="0" y="0"/>
                <wp:lineTo x="0" y="21246"/>
                <wp:lineTo x="21466" y="21246"/>
                <wp:lineTo x="21466" y="0"/>
                <wp:lineTo x="0" y="0"/>
              </wp:wrapPolygon>
            </wp:wrapTight>
            <wp:docPr id="2030511581" name="Picture 1" descr="A cartoon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511581" name="Picture 1" descr="A cartoon of a building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6935" cy="813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2EE">
        <w:rPr>
          <w:noProof/>
        </w:rPr>
        <w:drawing>
          <wp:anchor distT="0" distB="0" distL="114300" distR="114300" simplePos="0" relativeHeight="251656192" behindDoc="1" locked="0" layoutInCell="1" allowOverlap="1" wp14:anchorId="485BD0EF" wp14:editId="1E00414A">
            <wp:simplePos x="0" y="0"/>
            <wp:positionH relativeFrom="column">
              <wp:posOffset>5117465</wp:posOffset>
            </wp:positionH>
            <wp:positionV relativeFrom="paragraph">
              <wp:posOffset>137160</wp:posOffset>
            </wp:positionV>
            <wp:extent cx="943610" cy="943610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94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97B0E3" w14:textId="77777777" w:rsidR="0022137D" w:rsidRDefault="0022137D" w:rsidP="0022137D">
      <w:pPr>
        <w:rPr>
          <w:rFonts w:ascii="Calibri" w:hAnsi="Calibri"/>
          <w:b/>
        </w:rPr>
      </w:pPr>
    </w:p>
    <w:p w14:paraId="5E3C3F78" w14:textId="12B4C841" w:rsidR="007A3164" w:rsidRPr="00F505B7" w:rsidRDefault="0022137D" w:rsidP="0022137D">
      <w:pPr>
        <w:rPr>
          <w:rFonts w:ascii="Calibri" w:hAnsi="Calibri" w:cs="Calibri"/>
          <w:b/>
          <w:bCs/>
        </w:rPr>
      </w:pPr>
      <w:r>
        <w:rPr>
          <w:rFonts w:ascii="Calibri" w:hAnsi="Calibri"/>
          <w:b/>
        </w:rPr>
        <w:t xml:space="preserve">           </w:t>
      </w:r>
      <w:r w:rsidRPr="00F505B7">
        <w:rPr>
          <w:rFonts w:ascii="Calibri" w:hAnsi="Calibri" w:cs="Calibri"/>
          <w:b/>
          <w:bCs/>
          <w:sz w:val="28"/>
          <w:szCs w:val="28"/>
        </w:rPr>
        <w:t>Bradwell Village School</w:t>
      </w:r>
    </w:p>
    <w:p w14:paraId="097302C4" w14:textId="5127E2F6" w:rsidR="0022137D" w:rsidRPr="0022137D" w:rsidRDefault="0022137D" w:rsidP="0022137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</w:t>
      </w:r>
      <w:r w:rsidRPr="0022137D">
        <w:rPr>
          <w:rFonts w:ascii="Calibri" w:hAnsi="Calibri" w:cs="Calibri"/>
        </w:rPr>
        <w:t>Walgrave Drive</w:t>
      </w:r>
    </w:p>
    <w:p w14:paraId="062517B7" w14:textId="6615BDF3" w:rsidR="0022137D" w:rsidRPr="0022137D" w:rsidRDefault="0022137D" w:rsidP="0022137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</w:t>
      </w:r>
      <w:r w:rsidRPr="0022137D">
        <w:rPr>
          <w:rFonts w:ascii="Calibri" w:hAnsi="Calibri" w:cs="Calibri"/>
        </w:rPr>
        <w:t>Milton Keynes</w:t>
      </w:r>
    </w:p>
    <w:p w14:paraId="70675CD0" w14:textId="7D76CB67" w:rsidR="0022137D" w:rsidRDefault="0022137D" w:rsidP="0022137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</w:t>
      </w:r>
      <w:r w:rsidR="00F505B7">
        <w:rPr>
          <w:rFonts w:ascii="Calibri" w:hAnsi="Calibri" w:cs="Calibri"/>
        </w:rPr>
        <w:t xml:space="preserve">                                                                     </w:t>
      </w:r>
      <w:r w:rsidRPr="0022137D">
        <w:rPr>
          <w:rFonts w:ascii="Calibri" w:hAnsi="Calibri" w:cs="Calibri"/>
        </w:rPr>
        <w:t>Mk13 9AZ</w:t>
      </w:r>
    </w:p>
    <w:p w14:paraId="59ACA933" w14:textId="79F3AC5D" w:rsidR="00F505B7" w:rsidRPr="0022137D" w:rsidRDefault="00F505B7" w:rsidP="0022137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</w:t>
      </w:r>
      <w:proofErr w:type="spellStart"/>
      <w:r>
        <w:rPr>
          <w:rFonts w:ascii="Calibri" w:hAnsi="Calibri" w:cs="Calibri"/>
        </w:rPr>
        <w:t>admin@bvs.ilf.education</w:t>
      </w:r>
      <w:proofErr w:type="spellEnd"/>
    </w:p>
    <w:p w14:paraId="77C3A336" w14:textId="77777777" w:rsidR="00425461" w:rsidRDefault="00425461" w:rsidP="0016182B"/>
    <w:p w14:paraId="2509E474" w14:textId="2F712986" w:rsidR="00425461" w:rsidRDefault="00425461" w:rsidP="0016182B"/>
    <w:p w14:paraId="29904746" w14:textId="77777777" w:rsidR="00C22D96" w:rsidRDefault="00C22D96" w:rsidP="0016182B"/>
    <w:p w14:paraId="1B5C3FFE" w14:textId="77777777" w:rsidR="00020CFB" w:rsidRDefault="00020CFB" w:rsidP="00761C13">
      <w:pPr>
        <w:jc w:val="right"/>
        <w:rPr>
          <w:rFonts w:ascii="Calibri" w:hAnsi="Calibri" w:cs="Calibri"/>
          <w:sz w:val="24"/>
          <w:szCs w:val="24"/>
          <w:lang w:val="en-US"/>
        </w:rPr>
      </w:pPr>
    </w:p>
    <w:p w14:paraId="286082D7" w14:textId="35478CF7" w:rsidR="00761C13" w:rsidRDefault="0022137D" w:rsidP="00761C13">
      <w:pPr>
        <w:jc w:val="right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3rd</w:t>
      </w:r>
      <w:r w:rsidR="00295682">
        <w:rPr>
          <w:rFonts w:ascii="Calibri" w:hAnsi="Calibri" w:cs="Calibri"/>
          <w:sz w:val="24"/>
          <w:szCs w:val="24"/>
          <w:lang w:val="en-US"/>
        </w:rPr>
        <w:t xml:space="preserve"> April 2025</w:t>
      </w:r>
    </w:p>
    <w:p w14:paraId="1F096811" w14:textId="77777777" w:rsidR="00020CFB" w:rsidRDefault="00020CFB" w:rsidP="00295682">
      <w:pPr>
        <w:jc w:val="center"/>
        <w:rPr>
          <w:rFonts w:ascii="Calibri" w:hAnsi="Calibri" w:cs="Calibri"/>
          <w:b/>
          <w:bCs/>
          <w:sz w:val="24"/>
          <w:szCs w:val="24"/>
          <w:u w:val="single"/>
          <w:lang w:val="en-US"/>
        </w:rPr>
      </w:pPr>
    </w:p>
    <w:p w14:paraId="511F34CA" w14:textId="3D0FB7C2" w:rsidR="00295682" w:rsidRPr="00295682" w:rsidRDefault="00295682" w:rsidP="00295682">
      <w:pPr>
        <w:jc w:val="center"/>
        <w:rPr>
          <w:rFonts w:ascii="Calibri" w:hAnsi="Calibri" w:cs="Calibri"/>
          <w:b/>
          <w:bCs/>
          <w:sz w:val="24"/>
          <w:szCs w:val="24"/>
          <w:u w:val="single"/>
          <w:lang w:val="en-US"/>
        </w:rPr>
      </w:pPr>
      <w:r>
        <w:rPr>
          <w:rFonts w:ascii="Calibri" w:hAnsi="Calibri" w:cs="Calibri"/>
          <w:b/>
          <w:bCs/>
          <w:sz w:val="24"/>
          <w:szCs w:val="24"/>
          <w:u w:val="single"/>
          <w:lang w:val="en-US"/>
        </w:rPr>
        <w:t>Safeguarding - emojis</w:t>
      </w:r>
    </w:p>
    <w:p w14:paraId="1C67A991" w14:textId="77777777" w:rsidR="00761C13" w:rsidRDefault="00761C13" w:rsidP="00AA7773">
      <w:pPr>
        <w:rPr>
          <w:rFonts w:ascii="Calibri" w:hAnsi="Calibri" w:cs="Calibri"/>
          <w:sz w:val="24"/>
          <w:szCs w:val="24"/>
          <w:lang w:val="en-US"/>
        </w:rPr>
      </w:pPr>
    </w:p>
    <w:p w14:paraId="1EAC9B61" w14:textId="77777777" w:rsidR="00020CFB" w:rsidRDefault="00020CFB" w:rsidP="00AA7773">
      <w:pPr>
        <w:rPr>
          <w:rFonts w:ascii="Calibri" w:hAnsi="Calibri" w:cs="Calibri"/>
          <w:sz w:val="24"/>
          <w:szCs w:val="24"/>
          <w:lang w:val="en-US"/>
        </w:rPr>
      </w:pPr>
    </w:p>
    <w:p w14:paraId="50BF55A3" w14:textId="46EA1ECE" w:rsidR="00AA7773" w:rsidRDefault="00AA7773" w:rsidP="00AA7773">
      <w:pPr>
        <w:rPr>
          <w:rFonts w:ascii="Calibri" w:hAnsi="Calibri" w:cs="Calibri"/>
          <w:sz w:val="24"/>
          <w:szCs w:val="24"/>
          <w:lang w:val="en-US"/>
        </w:rPr>
      </w:pPr>
      <w:r w:rsidRPr="00AA7773">
        <w:rPr>
          <w:rFonts w:ascii="Calibri" w:hAnsi="Calibri" w:cs="Calibri"/>
          <w:sz w:val="24"/>
          <w:szCs w:val="24"/>
          <w:lang w:val="en-US"/>
        </w:rPr>
        <w:t>Dear Parents / Carers,</w:t>
      </w:r>
    </w:p>
    <w:p w14:paraId="5E9E5B71" w14:textId="77777777" w:rsidR="00AA7773" w:rsidRPr="00AA7773" w:rsidRDefault="00AA7773" w:rsidP="00AA7773">
      <w:pPr>
        <w:rPr>
          <w:rFonts w:ascii="Calibri" w:hAnsi="Calibri" w:cs="Calibri"/>
          <w:sz w:val="24"/>
          <w:szCs w:val="24"/>
          <w:lang w:val="en-US"/>
        </w:rPr>
      </w:pPr>
    </w:p>
    <w:p w14:paraId="57453CA8" w14:textId="77777777" w:rsidR="00AA7773" w:rsidRDefault="00AA7773" w:rsidP="00AA7773">
      <w:pPr>
        <w:jc w:val="both"/>
        <w:rPr>
          <w:rFonts w:ascii="Calibri" w:hAnsi="Calibri" w:cs="Calibri"/>
          <w:sz w:val="24"/>
          <w:szCs w:val="24"/>
          <w:lang w:val="en-US"/>
        </w:rPr>
      </w:pPr>
      <w:r w:rsidRPr="00AA7773">
        <w:rPr>
          <w:rFonts w:ascii="Calibri" w:hAnsi="Calibri" w:cs="Calibri"/>
          <w:sz w:val="24"/>
          <w:szCs w:val="24"/>
          <w:lang w:val="en-US"/>
        </w:rPr>
        <w:t>I hope this message finds you well. I am reaching out to share some important information regarding our ongoing commitment to safeguarding our pupils, particularly in relation to digital communication.</w:t>
      </w:r>
    </w:p>
    <w:p w14:paraId="790159D3" w14:textId="77777777" w:rsidR="00AA7773" w:rsidRPr="00AA7773" w:rsidRDefault="00AA7773" w:rsidP="00AA7773">
      <w:pPr>
        <w:jc w:val="both"/>
        <w:rPr>
          <w:rFonts w:ascii="Calibri" w:hAnsi="Calibri" w:cs="Calibri"/>
          <w:sz w:val="24"/>
          <w:szCs w:val="24"/>
          <w:lang w:val="en-US"/>
        </w:rPr>
      </w:pPr>
    </w:p>
    <w:p w14:paraId="1634EF32" w14:textId="77777777" w:rsidR="00AA7773" w:rsidRDefault="00AA7773" w:rsidP="00AA7773">
      <w:pPr>
        <w:jc w:val="both"/>
        <w:rPr>
          <w:rFonts w:ascii="Calibri" w:hAnsi="Calibri" w:cs="Calibri"/>
          <w:sz w:val="24"/>
          <w:szCs w:val="24"/>
          <w:lang w:val="en-US"/>
        </w:rPr>
      </w:pPr>
      <w:r w:rsidRPr="00AA7773">
        <w:rPr>
          <w:rFonts w:ascii="Calibri" w:hAnsi="Calibri" w:cs="Calibri"/>
          <w:sz w:val="24"/>
          <w:szCs w:val="24"/>
          <w:lang w:val="en-US"/>
        </w:rPr>
        <w:t xml:space="preserve">You may have recently watched or heard about the series </w:t>
      </w:r>
      <w:r w:rsidRPr="00AA7773">
        <w:rPr>
          <w:rFonts w:ascii="Calibri" w:hAnsi="Calibri" w:cs="Calibri"/>
          <w:i/>
          <w:iCs/>
          <w:sz w:val="24"/>
          <w:szCs w:val="24"/>
          <w:lang w:val="en-US"/>
        </w:rPr>
        <w:t>Adolescents</w:t>
      </w:r>
      <w:r w:rsidRPr="00AA7773">
        <w:rPr>
          <w:rFonts w:ascii="Calibri" w:hAnsi="Calibri" w:cs="Calibri"/>
          <w:sz w:val="24"/>
          <w:szCs w:val="24"/>
          <w:lang w:val="en-US"/>
        </w:rPr>
        <w:t xml:space="preserve">, which has recently come out on Netflix. This programme delves into the </w:t>
      </w:r>
      <w:proofErr w:type="gramStart"/>
      <w:r w:rsidRPr="00AA7773">
        <w:rPr>
          <w:rFonts w:ascii="Calibri" w:hAnsi="Calibri" w:cs="Calibri"/>
          <w:sz w:val="24"/>
          <w:szCs w:val="24"/>
          <w:lang w:val="en-US"/>
        </w:rPr>
        <w:t>meanings</w:t>
      </w:r>
      <w:proofErr w:type="gramEnd"/>
      <w:r w:rsidRPr="00AA7773">
        <w:rPr>
          <w:rFonts w:ascii="Calibri" w:hAnsi="Calibri" w:cs="Calibri"/>
          <w:sz w:val="24"/>
          <w:szCs w:val="24"/>
          <w:lang w:val="en-US"/>
        </w:rPr>
        <w:t xml:space="preserve"> behind various emojis that are commonly used in messaging among young people today. As part of our efforts to support you and your child in navigating these conversations, I have attached a selection of the emojis discussed in the series.</w:t>
      </w:r>
    </w:p>
    <w:p w14:paraId="0127EF7C" w14:textId="77777777" w:rsidR="00AA7773" w:rsidRPr="00AA7773" w:rsidRDefault="00AA7773" w:rsidP="00AA7773">
      <w:pPr>
        <w:jc w:val="both"/>
        <w:rPr>
          <w:rFonts w:ascii="Calibri" w:hAnsi="Calibri" w:cs="Calibri"/>
          <w:sz w:val="24"/>
          <w:szCs w:val="24"/>
          <w:lang w:val="en-US"/>
        </w:rPr>
      </w:pPr>
    </w:p>
    <w:p w14:paraId="07C915CD" w14:textId="77777777" w:rsidR="00AA7773" w:rsidRDefault="00AA7773" w:rsidP="00AA7773">
      <w:pPr>
        <w:jc w:val="both"/>
        <w:rPr>
          <w:rFonts w:ascii="Calibri" w:hAnsi="Calibri" w:cs="Calibri"/>
          <w:sz w:val="24"/>
          <w:szCs w:val="24"/>
          <w:lang w:val="en-US"/>
        </w:rPr>
      </w:pPr>
      <w:r w:rsidRPr="00AA7773">
        <w:rPr>
          <w:rFonts w:ascii="Calibri" w:hAnsi="Calibri" w:cs="Calibri"/>
          <w:sz w:val="24"/>
          <w:szCs w:val="24"/>
          <w:lang w:val="en-US"/>
        </w:rPr>
        <w:t>Understanding the nuances of these symbols can be crucial, as they often convey emotions or messages that may not be immediately clear. Here are some key points to consider:</w:t>
      </w:r>
    </w:p>
    <w:p w14:paraId="4BEAF8A9" w14:textId="77777777" w:rsidR="00AA7773" w:rsidRPr="00AA7773" w:rsidRDefault="00AA7773" w:rsidP="00AA7773">
      <w:pPr>
        <w:jc w:val="both"/>
        <w:rPr>
          <w:rFonts w:ascii="Calibri" w:hAnsi="Calibri" w:cs="Calibri"/>
          <w:sz w:val="24"/>
          <w:szCs w:val="24"/>
          <w:lang w:val="en-US"/>
        </w:rPr>
      </w:pPr>
    </w:p>
    <w:p w14:paraId="48561BA2" w14:textId="77777777" w:rsidR="00AA7773" w:rsidRPr="00AA7773" w:rsidRDefault="00AA7773" w:rsidP="00AA7773">
      <w:pPr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  <w:lang w:val="en-US"/>
        </w:rPr>
      </w:pPr>
      <w:r w:rsidRPr="00AA7773">
        <w:rPr>
          <w:rFonts w:ascii="Calibri" w:hAnsi="Calibri" w:cs="Calibri"/>
          <w:b/>
          <w:bCs/>
          <w:sz w:val="24"/>
          <w:szCs w:val="24"/>
          <w:lang w:val="en-US"/>
        </w:rPr>
        <w:t>Communication Awareness</w:t>
      </w:r>
      <w:r w:rsidRPr="00AA7773">
        <w:rPr>
          <w:rFonts w:ascii="Calibri" w:hAnsi="Calibri" w:cs="Calibri"/>
          <w:sz w:val="24"/>
          <w:szCs w:val="24"/>
          <w:lang w:val="en-US"/>
        </w:rPr>
        <w:t>: Familiarising yourself with the meanings of these emojis can help foster open discussions with your child about their online interactions.</w:t>
      </w:r>
    </w:p>
    <w:p w14:paraId="2A6EFE9A" w14:textId="77777777" w:rsidR="00AA7773" w:rsidRPr="00AA7773" w:rsidRDefault="00AA7773" w:rsidP="00AA7773">
      <w:pPr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  <w:lang w:val="en-US"/>
        </w:rPr>
      </w:pPr>
      <w:r w:rsidRPr="00AA7773">
        <w:rPr>
          <w:rFonts w:ascii="Calibri" w:hAnsi="Calibri" w:cs="Calibri"/>
          <w:b/>
          <w:bCs/>
          <w:sz w:val="24"/>
          <w:szCs w:val="24"/>
          <w:lang w:val="en-US"/>
        </w:rPr>
        <w:t>Encouraging Dialogue</w:t>
      </w:r>
      <w:r w:rsidRPr="00AA7773">
        <w:rPr>
          <w:rFonts w:ascii="Calibri" w:hAnsi="Calibri" w:cs="Calibri"/>
          <w:sz w:val="24"/>
          <w:szCs w:val="24"/>
          <w:lang w:val="en-US"/>
        </w:rPr>
        <w:t>: Engaging in conversations about digital communication can strengthen your relationship with your child and provide them with a sense of security.</w:t>
      </w:r>
    </w:p>
    <w:p w14:paraId="7F2A313C" w14:textId="77777777" w:rsidR="00AA7773" w:rsidRDefault="00AA7773" w:rsidP="00AA7773">
      <w:pPr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  <w:lang w:val="en-US"/>
        </w:rPr>
      </w:pPr>
      <w:r w:rsidRPr="00AA7773">
        <w:rPr>
          <w:rFonts w:ascii="Calibri" w:hAnsi="Calibri" w:cs="Calibri"/>
          <w:b/>
          <w:bCs/>
          <w:sz w:val="24"/>
          <w:szCs w:val="24"/>
          <w:lang w:val="en-US"/>
        </w:rPr>
        <w:t>Safeguarding Practises</w:t>
      </w:r>
      <w:r w:rsidRPr="00AA7773">
        <w:rPr>
          <w:rFonts w:ascii="Calibri" w:hAnsi="Calibri" w:cs="Calibri"/>
          <w:sz w:val="24"/>
          <w:szCs w:val="24"/>
          <w:lang w:val="en-US"/>
        </w:rPr>
        <w:t>: By being aware of the emojis your child uses, you can better understand their feelings and the context of their messages.</w:t>
      </w:r>
    </w:p>
    <w:p w14:paraId="560CFA66" w14:textId="77777777" w:rsidR="00AA7773" w:rsidRPr="00AA7773" w:rsidRDefault="00AA7773" w:rsidP="00AA7773">
      <w:pPr>
        <w:ind w:left="720"/>
        <w:jc w:val="both"/>
        <w:rPr>
          <w:rFonts w:ascii="Calibri" w:hAnsi="Calibri" w:cs="Calibri"/>
          <w:sz w:val="24"/>
          <w:szCs w:val="24"/>
          <w:lang w:val="en-US"/>
        </w:rPr>
      </w:pPr>
    </w:p>
    <w:p w14:paraId="10AFBC17" w14:textId="16C17B24" w:rsidR="00AA7773" w:rsidRDefault="00AA7773" w:rsidP="00AA7773">
      <w:pPr>
        <w:jc w:val="both"/>
        <w:rPr>
          <w:rFonts w:ascii="Calibri" w:hAnsi="Calibri" w:cs="Calibri"/>
          <w:sz w:val="24"/>
          <w:szCs w:val="24"/>
          <w:lang w:val="en-US"/>
        </w:rPr>
      </w:pPr>
      <w:r w:rsidRPr="00AA7773">
        <w:rPr>
          <w:rFonts w:ascii="Calibri" w:hAnsi="Calibri" w:cs="Calibri"/>
          <w:sz w:val="24"/>
          <w:szCs w:val="24"/>
          <w:lang w:val="en-US"/>
        </w:rPr>
        <w:t xml:space="preserve">I encourage you to take a moment to review the </w:t>
      </w:r>
      <w:r w:rsidR="00616EF0">
        <w:rPr>
          <w:rFonts w:ascii="Calibri" w:hAnsi="Calibri" w:cs="Calibri"/>
          <w:sz w:val="24"/>
          <w:szCs w:val="24"/>
          <w:lang w:val="en-US"/>
        </w:rPr>
        <w:t>images</w:t>
      </w:r>
      <w:r w:rsidR="00020CFB">
        <w:rPr>
          <w:rFonts w:ascii="Calibri" w:hAnsi="Calibri" w:cs="Calibri"/>
          <w:sz w:val="24"/>
          <w:szCs w:val="24"/>
          <w:lang w:val="en-US"/>
        </w:rPr>
        <w:t xml:space="preserve"> over the page</w:t>
      </w:r>
      <w:r w:rsidRPr="00AA7773">
        <w:rPr>
          <w:rFonts w:ascii="Calibri" w:hAnsi="Calibri" w:cs="Calibri"/>
          <w:sz w:val="24"/>
          <w:szCs w:val="24"/>
          <w:lang w:val="en-US"/>
        </w:rPr>
        <w:t xml:space="preserve"> and consider how these emojis may be relevant to your child's </w:t>
      </w:r>
      <w:r w:rsidR="00454688">
        <w:rPr>
          <w:rFonts w:ascii="Calibri" w:hAnsi="Calibri" w:cs="Calibri"/>
          <w:sz w:val="24"/>
          <w:szCs w:val="24"/>
          <w:lang w:val="en-US"/>
        </w:rPr>
        <w:t>/ children</w:t>
      </w:r>
      <w:r w:rsidR="00344EB9">
        <w:rPr>
          <w:rFonts w:ascii="Calibri" w:hAnsi="Calibri" w:cs="Calibri"/>
          <w:sz w:val="24"/>
          <w:szCs w:val="24"/>
          <w:lang w:val="en-US"/>
        </w:rPr>
        <w:t xml:space="preserve">’s </w:t>
      </w:r>
      <w:r w:rsidRPr="00AA7773">
        <w:rPr>
          <w:rFonts w:ascii="Calibri" w:hAnsi="Calibri" w:cs="Calibri"/>
          <w:sz w:val="24"/>
          <w:szCs w:val="24"/>
          <w:lang w:val="en-US"/>
        </w:rPr>
        <w:t>communication. Should you have any questions or wish to discuss this further, please do not hesitate to reach out.</w:t>
      </w:r>
    </w:p>
    <w:p w14:paraId="10B2190B" w14:textId="77777777" w:rsidR="00AA7773" w:rsidRPr="00AA7773" w:rsidRDefault="00AA7773" w:rsidP="00AA7773">
      <w:pPr>
        <w:jc w:val="both"/>
        <w:rPr>
          <w:rFonts w:ascii="Calibri" w:hAnsi="Calibri" w:cs="Calibri"/>
          <w:sz w:val="24"/>
          <w:szCs w:val="24"/>
          <w:lang w:val="en-US"/>
        </w:rPr>
      </w:pPr>
    </w:p>
    <w:p w14:paraId="1849CBDE" w14:textId="77777777" w:rsidR="00020CFB" w:rsidRDefault="00020CFB" w:rsidP="00020CFB">
      <w:pPr>
        <w:jc w:val="both"/>
        <w:rPr>
          <w:rFonts w:ascii="Calibri" w:hAnsi="Calibri" w:cs="Calibri"/>
          <w:sz w:val="24"/>
          <w:szCs w:val="24"/>
          <w:lang w:val="en-US"/>
        </w:rPr>
      </w:pPr>
      <w:r w:rsidRPr="00AA7773">
        <w:rPr>
          <w:rFonts w:ascii="Calibri" w:hAnsi="Calibri" w:cs="Calibri"/>
          <w:sz w:val="24"/>
          <w:szCs w:val="24"/>
          <w:lang w:val="en-US"/>
        </w:rPr>
        <w:t>Thank you for your continued support in keeping our pupils safe and informed.</w:t>
      </w:r>
    </w:p>
    <w:p w14:paraId="621EC668" w14:textId="77777777" w:rsidR="00020CFB" w:rsidRDefault="00020CFB" w:rsidP="00020CFB">
      <w:pPr>
        <w:jc w:val="both"/>
        <w:rPr>
          <w:rFonts w:ascii="Calibri" w:hAnsi="Calibri" w:cs="Calibri"/>
          <w:sz w:val="24"/>
          <w:szCs w:val="24"/>
          <w:lang w:val="en-US"/>
        </w:rPr>
      </w:pPr>
    </w:p>
    <w:p w14:paraId="51AE7DEA" w14:textId="77777777" w:rsidR="00020CFB" w:rsidRDefault="00020CFB" w:rsidP="00020CFB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Warm regards,</w:t>
      </w:r>
    </w:p>
    <w:p w14:paraId="2E2156B2" w14:textId="77777777" w:rsidR="00020CFB" w:rsidRPr="002705D6" w:rsidRDefault="00020CFB" w:rsidP="00020CF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C609E1" w14:textId="12EE79AF" w:rsidR="00020CFB" w:rsidRPr="002705D6" w:rsidRDefault="00574FA9" w:rsidP="00020CFB">
      <w:pPr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2705D6">
        <w:rPr>
          <w:rFonts w:asciiTheme="minorHAnsi" w:hAnsiTheme="minorHAnsi" w:cstheme="minorHAnsi"/>
          <w:noProof/>
          <w:sz w:val="24"/>
          <w:szCs w:val="24"/>
        </w:rPr>
        <w:t>Lisa Vincent</w:t>
      </w:r>
    </w:p>
    <w:p w14:paraId="7296E288" w14:textId="77777777" w:rsidR="00574FA9" w:rsidRPr="002705D6" w:rsidRDefault="00574FA9" w:rsidP="00020CFB">
      <w:pPr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62AEC770" w14:textId="6DBAB05F" w:rsidR="00574FA9" w:rsidRPr="002705D6" w:rsidRDefault="00574FA9" w:rsidP="00020CFB">
      <w:pPr>
        <w:jc w:val="both"/>
        <w:rPr>
          <w:rFonts w:asciiTheme="minorHAnsi" w:hAnsiTheme="minorHAnsi" w:cstheme="minorHAnsi"/>
          <w:sz w:val="32"/>
          <w:szCs w:val="32"/>
        </w:rPr>
      </w:pPr>
      <w:r w:rsidRPr="002705D6">
        <w:rPr>
          <w:rFonts w:asciiTheme="minorHAnsi" w:hAnsiTheme="minorHAnsi" w:cstheme="minorHAnsi"/>
          <w:noProof/>
          <w:sz w:val="24"/>
          <w:szCs w:val="24"/>
        </w:rPr>
        <w:t>Head of School</w:t>
      </w:r>
    </w:p>
    <w:p w14:paraId="3405776A" w14:textId="77777777" w:rsidR="00E61445" w:rsidRPr="00D7535C" w:rsidRDefault="00E61445" w:rsidP="00761C1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AEBFE5F" w14:textId="090DEA8C" w:rsidR="00BB3808" w:rsidRDefault="00B75AF4" w:rsidP="00BB3808">
      <w:pPr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75EBACBC" wp14:editId="1DDCD1D8">
            <wp:extent cx="6097270" cy="3436620"/>
            <wp:effectExtent l="0" t="0" r="0" b="0"/>
            <wp:docPr id="1793305620" name="Picture 1" descr="A chart of various emoji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305620" name="Picture 1" descr="A chart of various emojis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7270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BF50D" w14:textId="77777777" w:rsidR="00B75AF4" w:rsidRPr="00B75AF4" w:rsidRDefault="00B75AF4" w:rsidP="00B75AF4">
      <w:pPr>
        <w:rPr>
          <w:rFonts w:ascii="Calibri" w:hAnsi="Calibri" w:cs="Calibri"/>
          <w:sz w:val="24"/>
          <w:szCs w:val="24"/>
          <w:lang w:val="en-US"/>
        </w:rPr>
      </w:pPr>
    </w:p>
    <w:p w14:paraId="59A3106A" w14:textId="77777777" w:rsidR="00B75AF4" w:rsidRDefault="00B75AF4" w:rsidP="00020CFB">
      <w:pPr>
        <w:rPr>
          <w:rFonts w:ascii="Calibri" w:hAnsi="Calibri" w:cs="Calibri"/>
          <w:sz w:val="24"/>
          <w:szCs w:val="24"/>
          <w:lang w:val="en-US"/>
        </w:rPr>
      </w:pPr>
    </w:p>
    <w:p w14:paraId="70C7D045" w14:textId="3CD1E133" w:rsidR="00B75AF4" w:rsidRDefault="00020CFB" w:rsidP="00020CFB">
      <w:pPr>
        <w:ind w:firstLine="720"/>
        <w:jc w:val="center"/>
        <w:rPr>
          <w:rFonts w:ascii="Calibri" w:hAnsi="Calibri" w:cs="Calibri"/>
          <w:sz w:val="24"/>
          <w:szCs w:val="24"/>
          <w:lang w:val="en-US"/>
        </w:rPr>
      </w:pPr>
      <w:r w:rsidRPr="00020CFB">
        <w:rPr>
          <w:noProof/>
        </w:rPr>
        <w:drawing>
          <wp:inline distT="0" distB="0" distL="0" distR="0" wp14:anchorId="5AB93778" wp14:editId="3AC2EC36">
            <wp:extent cx="2944980" cy="2850515"/>
            <wp:effectExtent l="0" t="0" r="8255" b="6985"/>
            <wp:docPr id="904694247" name="Picture 1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694247" name="Picture 1" descr="A screenshot of a chat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56764" cy="2861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BD3EA" w14:textId="77777777" w:rsidR="00020CFB" w:rsidRPr="00020CFB" w:rsidRDefault="00020CFB" w:rsidP="00020CFB">
      <w:pPr>
        <w:rPr>
          <w:rFonts w:ascii="Calibri" w:hAnsi="Calibri" w:cs="Calibri"/>
          <w:sz w:val="24"/>
          <w:szCs w:val="24"/>
          <w:lang w:val="en-US"/>
        </w:rPr>
      </w:pPr>
    </w:p>
    <w:p w14:paraId="57F81306" w14:textId="77777777" w:rsidR="00020CFB" w:rsidRPr="00020CFB" w:rsidRDefault="00020CFB" w:rsidP="00020CFB">
      <w:pPr>
        <w:rPr>
          <w:rFonts w:ascii="Calibri" w:hAnsi="Calibri" w:cs="Calibri"/>
          <w:sz w:val="24"/>
          <w:szCs w:val="24"/>
          <w:lang w:val="en-US"/>
        </w:rPr>
      </w:pPr>
    </w:p>
    <w:p w14:paraId="5DA80481" w14:textId="77777777" w:rsidR="00020CFB" w:rsidRDefault="00020CFB" w:rsidP="00020CFB">
      <w:pPr>
        <w:rPr>
          <w:rFonts w:ascii="Calibri" w:hAnsi="Calibri" w:cs="Calibri"/>
          <w:sz w:val="24"/>
          <w:szCs w:val="24"/>
          <w:lang w:val="en-US"/>
        </w:rPr>
      </w:pPr>
    </w:p>
    <w:p w14:paraId="5045FA20" w14:textId="77777777" w:rsidR="00020CFB" w:rsidRPr="00020CFB" w:rsidRDefault="00020CFB" w:rsidP="00020CFB">
      <w:pPr>
        <w:rPr>
          <w:rFonts w:ascii="Calibri" w:hAnsi="Calibri" w:cs="Calibri"/>
          <w:sz w:val="24"/>
          <w:szCs w:val="24"/>
          <w:lang w:val="en-US"/>
        </w:rPr>
      </w:pPr>
    </w:p>
    <w:sectPr w:rsidR="00020CFB" w:rsidRPr="00020CFB" w:rsidSect="00020CFB">
      <w:footerReference w:type="default" r:id="rId15"/>
      <w:pgSz w:w="11906" w:h="16838" w:code="9"/>
      <w:pgMar w:top="851" w:right="1152" w:bottom="993" w:left="1152" w:header="706" w:footer="423" w:gutter="0"/>
      <w:pgBorders w:offsetFrom="page">
        <w:top w:val="single" w:sz="6" w:space="31" w:color="auto"/>
        <w:left w:val="single" w:sz="6" w:space="31" w:color="auto"/>
        <w:bottom w:val="single" w:sz="6" w:space="31" w:color="auto"/>
        <w:right w:val="single" w:sz="6" w:space="31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75206" w14:textId="77777777" w:rsidR="009F18A8" w:rsidRDefault="009F18A8">
      <w:r>
        <w:separator/>
      </w:r>
    </w:p>
  </w:endnote>
  <w:endnote w:type="continuationSeparator" w:id="0">
    <w:p w14:paraId="7D640870" w14:textId="77777777" w:rsidR="009F18A8" w:rsidRDefault="009F1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99E67" w14:textId="77777777" w:rsidR="00AC2F7F" w:rsidRPr="00AC2F7F" w:rsidRDefault="00AC2F7F" w:rsidP="00AC2F7F">
    <w:pPr>
      <w:rPr>
        <w:b/>
        <w:sz w:val="16"/>
        <w:szCs w:val="16"/>
      </w:rPr>
    </w:pPr>
  </w:p>
  <w:p w14:paraId="576E7DF4" w14:textId="77777777" w:rsidR="00AC2F7F" w:rsidRDefault="00AC2F7F" w:rsidP="00AC2F7F">
    <w:pPr>
      <w:pStyle w:val="Footer"/>
      <w:ind w:right="-604"/>
      <w:jc w:val="both"/>
      <w:rPr>
        <w:sz w:val="16"/>
        <w:szCs w:val="16"/>
      </w:rPr>
    </w:pPr>
  </w:p>
  <w:p w14:paraId="44E2DDBF" w14:textId="77777777" w:rsidR="00AC2F7F" w:rsidRDefault="00AC2F7F" w:rsidP="00AC2F7F">
    <w:pPr>
      <w:pStyle w:val="Footer"/>
      <w:ind w:right="-604"/>
      <w:jc w:val="both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58C09" w14:textId="77777777" w:rsidR="009F18A8" w:rsidRDefault="009F18A8">
      <w:r>
        <w:separator/>
      </w:r>
    </w:p>
  </w:footnote>
  <w:footnote w:type="continuationSeparator" w:id="0">
    <w:p w14:paraId="614158BA" w14:textId="77777777" w:rsidR="009F18A8" w:rsidRDefault="009F1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D771FA"/>
    <w:multiLevelType w:val="hybridMultilevel"/>
    <w:tmpl w:val="FC54AE5C"/>
    <w:lvl w:ilvl="0" w:tplc="773E18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89EC5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188C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4D611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83EA3F3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7E0731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CC621E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3CC499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4FAC8E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BD35B7"/>
    <w:multiLevelType w:val="singleLevel"/>
    <w:tmpl w:val="BAB2E28E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755325483">
    <w:abstractNumId w:val="1"/>
  </w:num>
  <w:num w:numId="2" w16cid:durableId="799029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D9F"/>
    <w:rsid w:val="00001DDA"/>
    <w:rsid w:val="0001336E"/>
    <w:rsid w:val="00020CFB"/>
    <w:rsid w:val="00033151"/>
    <w:rsid w:val="00033866"/>
    <w:rsid w:val="00051A1E"/>
    <w:rsid w:val="0005282F"/>
    <w:rsid w:val="00075680"/>
    <w:rsid w:val="000A23BA"/>
    <w:rsid w:val="000A3C3A"/>
    <w:rsid w:val="000A425A"/>
    <w:rsid w:val="000A628A"/>
    <w:rsid w:val="000C5361"/>
    <w:rsid w:val="000C7C08"/>
    <w:rsid w:val="000D0987"/>
    <w:rsid w:val="000F6C6A"/>
    <w:rsid w:val="0010303B"/>
    <w:rsid w:val="00103CC4"/>
    <w:rsid w:val="00120E7E"/>
    <w:rsid w:val="0012311D"/>
    <w:rsid w:val="00126B31"/>
    <w:rsid w:val="00134104"/>
    <w:rsid w:val="00153FE1"/>
    <w:rsid w:val="001576EC"/>
    <w:rsid w:val="0016182B"/>
    <w:rsid w:val="001630FF"/>
    <w:rsid w:val="0016658B"/>
    <w:rsid w:val="00176588"/>
    <w:rsid w:val="001926AC"/>
    <w:rsid w:val="001927C9"/>
    <w:rsid w:val="00194332"/>
    <w:rsid w:val="00196C00"/>
    <w:rsid w:val="001A3B58"/>
    <w:rsid w:val="001C1E9E"/>
    <w:rsid w:val="001C7D23"/>
    <w:rsid w:val="001D668A"/>
    <w:rsid w:val="001E126A"/>
    <w:rsid w:val="001E5AFB"/>
    <w:rsid w:val="001E69DD"/>
    <w:rsid w:val="001F0320"/>
    <w:rsid w:val="001F7231"/>
    <w:rsid w:val="00217738"/>
    <w:rsid w:val="0022137D"/>
    <w:rsid w:val="0023367A"/>
    <w:rsid w:val="0024102F"/>
    <w:rsid w:val="00243B25"/>
    <w:rsid w:val="00245DAF"/>
    <w:rsid w:val="00263492"/>
    <w:rsid w:val="00267489"/>
    <w:rsid w:val="002705D6"/>
    <w:rsid w:val="0029395E"/>
    <w:rsid w:val="00294188"/>
    <w:rsid w:val="00294899"/>
    <w:rsid w:val="00295682"/>
    <w:rsid w:val="00297D7E"/>
    <w:rsid w:val="002B7ACA"/>
    <w:rsid w:val="002C24AF"/>
    <w:rsid w:val="002C50EB"/>
    <w:rsid w:val="002C5BEA"/>
    <w:rsid w:val="002C6EB2"/>
    <w:rsid w:val="002D0BD7"/>
    <w:rsid w:val="002E1378"/>
    <w:rsid w:val="002E3C51"/>
    <w:rsid w:val="002F4758"/>
    <w:rsid w:val="002F6FD8"/>
    <w:rsid w:val="00301004"/>
    <w:rsid w:val="00302085"/>
    <w:rsid w:val="00312BE4"/>
    <w:rsid w:val="0032378D"/>
    <w:rsid w:val="003301A3"/>
    <w:rsid w:val="003417D6"/>
    <w:rsid w:val="00344EB9"/>
    <w:rsid w:val="00366973"/>
    <w:rsid w:val="00377CCF"/>
    <w:rsid w:val="00384D3A"/>
    <w:rsid w:val="003A06CC"/>
    <w:rsid w:val="003A73A0"/>
    <w:rsid w:val="003B1157"/>
    <w:rsid w:val="003C057C"/>
    <w:rsid w:val="003C3D95"/>
    <w:rsid w:val="003D35B1"/>
    <w:rsid w:val="003D7664"/>
    <w:rsid w:val="003F525D"/>
    <w:rsid w:val="003F788E"/>
    <w:rsid w:val="004074E9"/>
    <w:rsid w:val="00425461"/>
    <w:rsid w:val="00425B41"/>
    <w:rsid w:val="00437823"/>
    <w:rsid w:val="004472CA"/>
    <w:rsid w:val="00454688"/>
    <w:rsid w:val="004560CB"/>
    <w:rsid w:val="004611AB"/>
    <w:rsid w:val="00464619"/>
    <w:rsid w:val="00465A8F"/>
    <w:rsid w:val="004753D3"/>
    <w:rsid w:val="004861CD"/>
    <w:rsid w:val="004938F3"/>
    <w:rsid w:val="004B0C2D"/>
    <w:rsid w:val="004B4C69"/>
    <w:rsid w:val="004B67AD"/>
    <w:rsid w:val="004C30E9"/>
    <w:rsid w:val="004D5498"/>
    <w:rsid w:val="0050053F"/>
    <w:rsid w:val="00507545"/>
    <w:rsid w:val="00512343"/>
    <w:rsid w:val="0051712F"/>
    <w:rsid w:val="00520672"/>
    <w:rsid w:val="00544AA3"/>
    <w:rsid w:val="00556E73"/>
    <w:rsid w:val="00565C66"/>
    <w:rsid w:val="005712A4"/>
    <w:rsid w:val="00574FA9"/>
    <w:rsid w:val="00593C92"/>
    <w:rsid w:val="00597354"/>
    <w:rsid w:val="005B6FBE"/>
    <w:rsid w:val="005E176D"/>
    <w:rsid w:val="005E1AD7"/>
    <w:rsid w:val="005F49D5"/>
    <w:rsid w:val="00600C5E"/>
    <w:rsid w:val="0060492B"/>
    <w:rsid w:val="00615F20"/>
    <w:rsid w:val="00616EF0"/>
    <w:rsid w:val="006449D2"/>
    <w:rsid w:val="00655F5B"/>
    <w:rsid w:val="00666F61"/>
    <w:rsid w:val="0068261C"/>
    <w:rsid w:val="006B27D5"/>
    <w:rsid w:val="006D1A97"/>
    <w:rsid w:val="006D5DE6"/>
    <w:rsid w:val="006D753B"/>
    <w:rsid w:val="006E5407"/>
    <w:rsid w:val="0070458B"/>
    <w:rsid w:val="007236B9"/>
    <w:rsid w:val="00727726"/>
    <w:rsid w:val="007360C0"/>
    <w:rsid w:val="00742F60"/>
    <w:rsid w:val="00751155"/>
    <w:rsid w:val="00760E90"/>
    <w:rsid w:val="00761C13"/>
    <w:rsid w:val="007634CE"/>
    <w:rsid w:val="00787EA4"/>
    <w:rsid w:val="007A3164"/>
    <w:rsid w:val="007A69EB"/>
    <w:rsid w:val="007A6A13"/>
    <w:rsid w:val="007A7A74"/>
    <w:rsid w:val="007C12EE"/>
    <w:rsid w:val="007D32AE"/>
    <w:rsid w:val="007F5639"/>
    <w:rsid w:val="00821980"/>
    <w:rsid w:val="0084393A"/>
    <w:rsid w:val="00855FB2"/>
    <w:rsid w:val="00874160"/>
    <w:rsid w:val="008846CE"/>
    <w:rsid w:val="00884BE0"/>
    <w:rsid w:val="00891766"/>
    <w:rsid w:val="008B17B8"/>
    <w:rsid w:val="008D5FFF"/>
    <w:rsid w:val="00905AA8"/>
    <w:rsid w:val="00920D1C"/>
    <w:rsid w:val="00940B35"/>
    <w:rsid w:val="009418AF"/>
    <w:rsid w:val="00952E9E"/>
    <w:rsid w:val="0095371A"/>
    <w:rsid w:val="0095478A"/>
    <w:rsid w:val="0095584D"/>
    <w:rsid w:val="00960C57"/>
    <w:rsid w:val="0096126C"/>
    <w:rsid w:val="0096731B"/>
    <w:rsid w:val="00970E27"/>
    <w:rsid w:val="009728AF"/>
    <w:rsid w:val="009810B9"/>
    <w:rsid w:val="009A37F2"/>
    <w:rsid w:val="009B1D6A"/>
    <w:rsid w:val="009B283A"/>
    <w:rsid w:val="009B5062"/>
    <w:rsid w:val="009C5CAC"/>
    <w:rsid w:val="009D4EF1"/>
    <w:rsid w:val="009E222C"/>
    <w:rsid w:val="009F18A8"/>
    <w:rsid w:val="009F1B36"/>
    <w:rsid w:val="00A0010F"/>
    <w:rsid w:val="00A15AEE"/>
    <w:rsid w:val="00A16598"/>
    <w:rsid w:val="00A24D35"/>
    <w:rsid w:val="00A34FF7"/>
    <w:rsid w:val="00A70E45"/>
    <w:rsid w:val="00A710F3"/>
    <w:rsid w:val="00A75CF1"/>
    <w:rsid w:val="00A90034"/>
    <w:rsid w:val="00A942C8"/>
    <w:rsid w:val="00AA0380"/>
    <w:rsid w:val="00AA2760"/>
    <w:rsid w:val="00AA7773"/>
    <w:rsid w:val="00AB0086"/>
    <w:rsid w:val="00AB3822"/>
    <w:rsid w:val="00AB5017"/>
    <w:rsid w:val="00AB5FCA"/>
    <w:rsid w:val="00AC2F7F"/>
    <w:rsid w:val="00AC59D7"/>
    <w:rsid w:val="00AD2F3A"/>
    <w:rsid w:val="00AD54B0"/>
    <w:rsid w:val="00AD7E60"/>
    <w:rsid w:val="00AF2393"/>
    <w:rsid w:val="00AF49AA"/>
    <w:rsid w:val="00B038D6"/>
    <w:rsid w:val="00B118B7"/>
    <w:rsid w:val="00B12838"/>
    <w:rsid w:val="00B17CD0"/>
    <w:rsid w:val="00B20731"/>
    <w:rsid w:val="00B26ED2"/>
    <w:rsid w:val="00B307C7"/>
    <w:rsid w:val="00B43C2B"/>
    <w:rsid w:val="00B45121"/>
    <w:rsid w:val="00B61412"/>
    <w:rsid w:val="00B65995"/>
    <w:rsid w:val="00B75AF4"/>
    <w:rsid w:val="00BA0A2C"/>
    <w:rsid w:val="00BB32E5"/>
    <w:rsid w:val="00BB3808"/>
    <w:rsid w:val="00C036E4"/>
    <w:rsid w:val="00C209E2"/>
    <w:rsid w:val="00C22D96"/>
    <w:rsid w:val="00C241B9"/>
    <w:rsid w:val="00C33627"/>
    <w:rsid w:val="00C553FB"/>
    <w:rsid w:val="00C74F2B"/>
    <w:rsid w:val="00C7576C"/>
    <w:rsid w:val="00C921D4"/>
    <w:rsid w:val="00C922A9"/>
    <w:rsid w:val="00C9354A"/>
    <w:rsid w:val="00CA02DF"/>
    <w:rsid w:val="00CA0C2C"/>
    <w:rsid w:val="00CA533E"/>
    <w:rsid w:val="00CA6470"/>
    <w:rsid w:val="00CB0A7E"/>
    <w:rsid w:val="00CC61CA"/>
    <w:rsid w:val="00CD0381"/>
    <w:rsid w:val="00CD0B89"/>
    <w:rsid w:val="00CF0CC2"/>
    <w:rsid w:val="00CF5D09"/>
    <w:rsid w:val="00D02593"/>
    <w:rsid w:val="00D06253"/>
    <w:rsid w:val="00D118A4"/>
    <w:rsid w:val="00D25181"/>
    <w:rsid w:val="00D4117B"/>
    <w:rsid w:val="00D43D9F"/>
    <w:rsid w:val="00D5365D"/>
    <w:rsid w:val="00D5367E"/>
    <w:rsid w:val="00D54F13"/>
    <w:rsid w:val="00DC0719"/>
    <w:rsid w:val="00DC7FA5"/>
    <w:rsid w:val="00DF1F54"/>
    <w:rsid w:val="00DF2231"/>
    <w:rsid w:val="00DF73C7"/>
    <w:rsid w:val="00E0386A"/>
    <w:rsid w:val="00E13BCD"/>
    <w:rsid w:val="00E271D0"/>
    <w:rsid w:val="00E27970"/>
    <w:rsid w:val="00E32D2B"/>
    <w:rsid w:val="00E42FD6"/>
    <w:rsid w:val="00E50DD4"/>
    <w:rsid w:val="00E61445"/>
    <w:rsid w:val="00E64031"/>
    <w:rsid w:val="00E67306"/>
    <w:rsid w:val="00E70454"/>
    <w:rsid w:val="00E83A1F"/>
    <w:rsid w:val="00E85531"/>
    <w:rsid w:val="00E87554"/>
    <w:rsid w:val="00EA7C7E"/>
    <w:rsid w:val="00EC75F3"/>
    <w:rsid w:val="00ED1E48"/>
    <w:rsid w:val="00EE0806"/>
    <w:rsid w:val="00F07088"/>
    <w:rsid w:val="00F12309"/>
    <w:rsid w:val="00F260BD"/>
    <w:rsid w:val="00F27488"/>
    <w:rsid w:val="00F456E0"/>
    <w:rsid w:val="00F477D6"/>
    <w:rsid w:val="00F505B7"/>
    <w:rsid w:val="00F54E74"/>
    <w:rsid w:val="00F556C8"/>
    <w:rsid w:val="00F55E4C"/>
    <w:rsid w:val="00F5794E"/>
    <w:rsid w:val="00F66BD0"/>
    <w:rsid w:val="00F8126D"/>
    <w:rsid w:val="00F85F23"/>
    <w:rsid w:val="00FA3D0D"/>
    <w:rsid w:val="00FB0105"/>
    <w:rsid w:val="00FB28D9"/>
    <w:rsid w:val="00FB331F"/>
    <w:rsid w:val="00FC5378"/>
    <w:rsid w:val="00FD0176"/>
    <w:rsid w:val="00FE389C"/>
    <w:rsid w:val="00FE465C"/>
    <w:rsid w:val="00FF0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10E2EB"/>
  <w15:chartTrackingRefBased/>
  <w15:docId w15:val="{DD0EFE99-1D5C-4DE9-AFE8-F7B4A8182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D411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9E222C"/>
    <w:rPr>
      <w:rFonts w:ascii="Tahoma" w:hAnsi="Tahoma" w:cs="Tahoma"/>
      <w:sz w:val="16"/>
      <w:szCs w:val="16"/>
    </w:rPr>
  </w:style>
  <w:style w:type="character" w:styleId="Hyperlink">
    <w:name w:val="Hyperlink"/>
    <w:rsid w:val="00597354"/>
    <w:rPr>
      <w:color w:val="0000FF"/>
      <w:u w:val="single"/>
    </w:rPr>
  </w:style>
  <w:style w:type="paragraph" w:styleId="BodyText2">
    <w:name w:val="Body Text 2"/>
    <w:basedOn w:val="Normal"/>
    <w:rsid w:val="00D4117B"/>
    <w:pPr>
      <w:jc w:val="both"/>
    </w:pPr>
    <w:rPr>
      <w:sz w:val="24"/>
      <w:lang w:eastAsia="en-US"/>
    </w:rPr>
  </w:style>
  <w:style w:type="paragraph" w:styleId="BodyText">
    <w:name w:val="Body Text"/>
    <w:basedOn w:val="Normal"/>
    <w:link w:val="BodyTextChar"/>
    <w:rsid w:val="00CB0A7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B0A7E"/>
  </w:style>
  <w:style w:type="paragraph" w:styleId="BodyText3">
    <w:name w:val="Body Text 3"/>
    <w:basedOn w:val="Normal"/>
    <w:link w:val="BodyText3Char"/>
    <w:rsid w:val="00CB0A7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CB0A7E"/>
    <w:rPr>
      <w:sz w:val="16"/>
      <w:szCs w:val="16"/>
    </w:rPr>
  </w:style>
  <w:style w:type="paragraph" w:styleId="NoSpacing">
    <w:name w:val="No Spacing"/>
    <w:qFormat/>
    <w:rsid w:val="00874160"/>
    <w:rPr>
      <w:sz w:val="24"/>
      <w:szCs w:val="24"/>
      <w:lang w:eastAsia="en-US"/>
    </w:rPr>
  </w:style>
  <w:style w:type="character" w:styleId="Emphasis">
    <w:name w:val="Emphasis"/>
    <w:qFormat/>
    <w:rsid w:val="00874160"/>
    <w:rPr>
      <w:i/>
      <w:iCs/>
    </w:rPr>
  </w:style>
  <w:style w:type="table" w:styleId="TableGrid">
    <w:name w:val="Table Grid"/>
    <w:basedOn w:val="TableNormal"/>
    <w:rsid w:val="00AF49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rsid w:val="0016182B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9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Letter%20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4" ma:contentTypeDescription="Create a new document." ma:contentTypeScope="" ma:versionID="5c399a29001fee188786c22568f33cf5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1ef3f0107027ec0a4ca72f0c76e5440a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bb0f07-af1d-4ba2-a8b6-eded5cb6a882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F75942E0-313F-4BC1-9BDB-314C22FD3D1D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2.xml><?xml version="1.0" encoding="utf-8"?>
<ds:datastoreItem xmlns:ds="http://schemas.openxmlformats.org/officeDocument/2006/customXml" ds:itemID="{6189DF0A-BEAD-4BAB-B7F9-EADB86A354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E06912-9788-4417-93BD-1CB6E200CE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E38ADC-9D96-4340-9F3C-E26323A94DC7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 Head</Template>
  <TotalTime>1</TotalTime>
  <Pages>2</Pages>
  <Words>277</Words>
  <Characters>1763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Milton Keynes Council</Company>
  <LinksUpToDate>false</LinksUpToDate>
  <CharactersWithSpaces>2036</CharactersWithSpaces>
  <SharedDoc>false</SharedDoc>
  <HLinks>
    <vt:vector size="12" baseType="variant">
      <vt:variant>
        <vt:i4>8061047</vt:i4>
      </vt:variant>
      <vt:variant>
        <vt:i4>3</vt:i4>
      </vt:variant>
      <vt:variant>
        <vt:i4>0</vt:i4>
      </vt:variant>
      <vt:variant>
        <vt:i4>5</vt:i4>
      </vt:variant>
      <vt:variant>
        <vt:lpwstr>http://www.priory-common.milton-keynes.sch.uk/</vt:lpwstr>
      </vt:variant>
      <vt:variant>
        <vt:lpwstr/>
      </vt:variant>
      <vt:variant>
        <vt:i4>5963828</vt:i4>
      </vt:variant>
      <vt:variant>
        <vt:i4>0</vt:i4>
      </vt:variant>
      <vt:variant>
        <vt:i4>0</vt:i4>
      </vt:variant>
      <vt:variant>
        <vt:i4>5</vt:i4>
      </vt:variant>
      <vt:variant>
        <vt:lpwstr>mailto:office@pcs.ilf.education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Priory Common First School</dc:creator>
  <cp:keywords/>
  <dc:description/>
  <cp:lastModifiedBy>Katie Clarke (Bradwell Village)</cp:lastModifiedBy>
  <cp:revision>2</cp:revision>
  <cp:lastPrinted>2017-09-27T10:23:00Z</cp:lastPrinted>
  <dcterms:created xsi:type="dcterms:W3CDTF">2025-04-03T12:18:00Z</dcterms:created>
  <dcterms:modified xsi:type="dcterms:W3CDTF">2025-04-03T12:18:00Z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Victoria FRASER</vt:lpwstr>
  </property>
  <property fmtid="{D5CDD505-2E9C-101B-9397-08002B2CF9AE}" pid="3" name="Order">
    <vt:lpwstr>435000.000000000</vt:lpwstr>
  </property>
  <property fmtid="{D5CDD505-2E9C-101B-9397-08002B2CF9AE}" pid="4" name="display_urn:schemas-microsoft-com:office:office#Author">
    <vt:lpwstr>Victoria FRASER</vt:lpwstr>
  </property>
  <property fmtid="{D5CDD505-2E9C-101B-9397-08002B2CF9AE}" pid="5" name="ContentTypeId">
    <vt:lpwstr>0x010100EAF36B000F061C4BBBF18EB451C9E772</vt:lpwstr>
  </property>
</Properties>
</file>